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5205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823"/>
        <w:gridCol w:w="756"/>
        <w:gridCol w:w="2792"/>
        <w:gridCol w:w="1307"/>
        <w:gridCol w:w="1307"/>
        <w:gridCol w:w="5220"/>
      </w:tblGrid>
      <w:tr w:rsidR="00CF1B6A" w:rsidRPr="00273FD8" w:rsidTr="00DC5FF8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C7EAE8" w:themeFill="accent1" w:themeFillTint="66"/>
            <w:tcMar>
              <w:top w:w="288" w:type="dxa"/>
              <w:right w:w="720" w:type="dxa"/>
            </w:tcMar>
          </w:tcPr>
          <w:p w:rsidR="001743EF" w:rsidRPr="00DC5FF8" w:rsidRDefault="001C0C0D" w:rsidP="00DC5FF8">
            <w:pPr>
              <w:pStyle w:val="aa"/>
              <w:spacing w:before="0"/>
              <w:ind w:left="505" w:right="0"/>
              <w:jc w:val="both"/>
              <w:rPr>
                <w:color w:val="auto"/>
                <w:sz w:val="32"/>
                <w:szCs w:val="32"/>
              </w:rPr>
            </w:pPr>
            <w:r w:rsidRPr="00DC5FF8">
              <w:rPr>
                <w:color w:val="auto"/>
                <w:sz w:val="32"/>
                <w:szCs w:val="32"/>
              </w:rPr>
              <w:t>Рекомендации</w:t>
            </w:r>
            <w:r w:rsidR="009A3C74" w:rsidRPr="00DC5FF8">
              <w:rPr>
                <w:color w:val="auto"/>
                <w:sz w:val="32"/>
                <w:szCs w:val="32"/>
              </w:rPr>
              <w:t>:</w:t>
            </w:r>
          </w:p>
          <w:p w:rsidR="001743EF" w:rsidRPr="00DC5FF8" w:rsidRDefault="00705957" w:rsidP="00DC5FF8">
            <w:pPr>
              <w:pStyle w:val="aa"/>
              <w:spacing w:before="0" w:line="360" w:lineRule="auto"/>
              <w:ind w:left="505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C5FF8">
              <w:rPr>
                <w:color w:val="auto"/>
                <w:sz w:val="32"/>
                <w:szCs w:val="32"/>
              </w:rPr>
              <w:t>*</w:t>
            </w:r>
            <w:r w:rsidRPr="00DC5F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почаще говорите со своими детьми, не оставляйте их </w:t>
            </w:r>
            <w:r w:rsidRPr="00DC5F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наедине</w:t>
            </w:r>
            <w:r w:rsidRPr="00DC5F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проблемами, страхами, возникающими у них;</w:t>
            </w:r>
          </w:p>
          <w:p w:rsidR="00705957" w:rsidRPr="00DC5FF8" w:rsidRDefault="00705957" w:rsidP="00DC5FF8">
            <w:pPr>
              <w:pStyle w:val="aa"/>
              <w:spacing w:before="0" w:line="360" w:lineRule="auto"/>
              <w:ind w:left="505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C5F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*если ваш ребенок стал вести себя как «зомби» обратитесь к специалистам, психологам, психотерапевтам;</w:t>
            </w:r>
          </w:p>
          <w:p w:rsidR="00705957" w:rsidRPr="00DC5FF8" w:rsidRDefault="00705957" w:rsidP="00DC5FF8">
            <w:pPr>
              <w:pStyle w:val="aa"/>
              <w:spacing w:before="0" w:line="360" w:lineRule="auto"/>
              <w:ind w:left="505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C5F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*постарайтесь заранее объяснит ребенку, что порой даже невинное увлечение, то, что ему кажется игрой, может привести его на путь преступления;</w:t>
            </w:r>
          </w:p>
          <w:p w:rsidR="00705957" w:rsidRPr="00DC5FF8" w:rsidRDefault="00705957" w:rsidP="00DC5FF8">
            <w:pPr>
              <w:pStyle w:val="aa"/>
              <w:spacing w:before="0" w:line="360" w:lineRule="auto"/>
              <w:ind w:left="505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C5F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-не нужно смеяться над страхами ребенка, будьте чуткими в отношениях со своим ребенком.</w:t>
            </w:r>
          </w:p>
          <w:p w:rsidR="00CF1B6A" w:rsidRPr="00273FD8" w:rsidRDefault="00CF1B6A" w:rsidP="001743EF">
            <w:pPr>
              <w:pStyle w:val="ab"/>
              <w:ind w:left="426" w:right="-441"/>
              <w:jc w:val="right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2792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CF1B6A" w:rsidRPr="00A86CEB" w:rsidRDefault="00437CD6" w:rsidP="00A86CEB">
            <w:pPr>
              <w:pStyle w:val="ae"/>
              <w:ind w:righ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6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655457C" wp14:editId="1057661D">
                      <wp:simplePos x="0" y="0"/>
                      <wp:positionH relativeFrom="column">
                        <wp:posOffset>-44451</wp:posOffset>
                      </wp:positionH>
                      <wp:positionV relativeFrom="paragraph">
                        <wp:posOffset>699135</wp:posOffset>
                      </wp:positionV>
                      <wp:extent cx="2847975" cy="12306300"/>
                      <wp:effectExtent l="0" t="0" r="9525" b="0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1230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43EF" w:rsidRPr="00DC5FF8" w:rsidRDefault="001743EF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669311 Иркутская область, </w:t>
                                  </w:r>
                                  <w:proofErr w:type="spellStart"/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Боханский</w:t>
                                  </w:r>
                                  <w:proofErr w:type="spellEnd"/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район, п. Бохан, ул. Школьная, д.6</w:t>
                                  </w:r>
                                </w:p>
                                <w:p w:rsidR="001743EF" w:rsidRPr="00DC5FF8" w:rsidRDefault="001743EF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Отделение сопровождения замещающих семей</w:t>
                                  </w:r>
                                </w:p>
                                <w:p w:rsidR="001743EF" w:rsidRPr="00DC5FF8" w:rsidRDefault="001743EF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Телефон </w:t>
                                  </w: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8-395-38-91-5-17</w:t>
                                  </w:r>
                                </w:p>
                                <w:p w:rsidR="001743EF" w:rsidRPr="00DC5FF8" w:rsidRDefault="00CB252B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Заведующая отделением</w:t>
                                  </w:r>
                                </w:p>
                                <w:p w:rsidR="00CB252B" w:rsidRPr="00DC5FF8" w:rsidRDefault="00CB252B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Батраченко</w:t>
                                  </w:r>
                                  <w:proofErr w:type="spellEnd"/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Марина Викторовна</w:t>
                                  </w:r>
                                </w:p>
                                <w:p w:rsidR="00CB252B" w:rsidRPr="00DC5FF8" w:rsidRDefault="00CB252B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621861" w:rsidRPr="00DC5FF8" w:rsidRDefault="00CB252B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Педагог-психолог </w:t>
                                  </w:r>
                                  <w:r w:rsidR="001743EF"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отделени</w:t>
                                  </w: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я</w:t>
                                  </w:r>
                                  <w:r w:rsidR="001743EF"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 xml:space="preserve"> сопровождения замещающих семей</w:t>
                                  </w:r>
                                </w:p>
                                <w:p w:rsidR="00621861" w:rsidRPr="00DC5FF8" w:rsidRDefault="00621861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8-</w:t>
                                  </w:r>
                                  <w:r w:rsidR="001743EF"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395-38-91-5-17</w:t>
                                  </w:r>
                                </w:p>
                                <w:p w:rsidR="001743EF" w:rsidRPr="00DC5FF8" w:rsidRDefault="001743EF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Общероссийский </w:t>
                                  </w:r>
                                </w:p>
                                <w:p w:rsidR="00621861" w:rsidRPr="00DC5FF8" w:rsidRDefault="001743EF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д</w:t>
                                  </w:r>
                                  <w:r w:rsidR="00621861"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етский телефон доверия,</w:t>
                                  </w:r>
                                </w:p>
                                <w:p w:rsidR="00621861" w:rsidRPr="00DC5FF8" w:rsidRDefault="00621861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работающий </w:t>
                                  </w:r>
                                </w:p>
                                <w:p w:rsidR="00621861" w:rsidRPr="00DC5FF8" w:rsidRDefault="00E30D00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б</w:t>
                                  </w:r>
                                  <w:r w:rsidR="00621861"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есплатно,</w:t>
                                  </w:r>
                                </w:p>
                                <w:p w:rsidR="001743EF" w:rsidRPr="00DC5FF8" w:rsidRDefault="00E30D00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а</w:t>
                                  </w:r>
                                  <w:r w:rsidR="001743EF"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нонимно,</w:t>
                                  </w:r>
                                </w:p>
                                <w:p w:rsidR="00621861" w:rsidRPr="00DC5FF8" w:rsidRDefault="00621861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круглосуточно</w:t>
                                  </w:r>
                                </w:p>
                                <w:p w:rsidR="00621861" w:rsidRPr="00DC5FF8" w:rsidRDefault="001743EF" w:rsidP="00694171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DC5F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8-800-2000122</w:t>
                                  </w:r>
                                </w:p>
                                <w:p w:rsidR="00621861" w:rsidRPr="00621861" w:rsidRDefault="00621861" w:rsidP="0062186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621861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 </w:t>
                                  </w:r>
                                </w:p>
                                <w:p w:rsidR="00621861" w:rsidRPr="00621861" w:rsidRDefault="00621861" w:rsidP="0062186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5545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3" o:spid="_x0000_s1026" type="#_x0000_t202" style="position:absolute;left:0;text-align:left;margin-left:-3.5pt;margin-top:55.05pt;width:224.25pt;height:9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" fillcolor="white [3201]" stroked="f" strokeweight=".5pt">
                      <v:textbox>
                        <w:txbxContent>
                          <w:p w:rsidR="001743EF" w:rsidRPr="00DC5FF8" w:rsidRDefault="001743EF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669311 Иркутская область, </w:t>
                            </w:r>
                            <w:proofErr w:type="spellStart"/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Боханский</w:t>
                            </w:r>
                            <w:proofErr w:type="spellEnd"/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район, п. Бохан, ул. Школьная, д.6</w:t>
                            </w:r>
                          </w:p>
                          <w:p w:rsidR="001743EF" w:rsidRPr="00DC5FF8" w:rsidRDefault="001743EF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Отделение сопровождения замещающих семей</w:t>
                            </w:r>
                          </w:p>
                          <w:p w:rsidR="001743EF" w:rsidRPr="00DC5FF8" w:rsidRDefault="001743EF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Телефон </w:t>
                            </w: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8-395-38-91-5-17</w:t>
                            </w:r>
                          </w:p>
                          <w:p w:rsidR="001743EF" w:rsidRPr="00DC5FF8" w:rsidRDefault="00CB252B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Заведующая отделением</w:t>
                            </w:r>
                          </w:p>
                          <w:p w:rsidR="00CB252B" w:rsidRPr="00DC5FF8" w:rsidRDefault="00CB252B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Батраченко</w:t>
                            </w:r>
                            <w:proofErr w:type="spellEnd"/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Марина Викторовна</w:t>
                            </w:r>
                          </w:p>
                          <w:p w:rsidR="00CB252B" w:rsidRPr="00DC5FF8" w:rsidRDefault="00CB252B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621861" w:rsidRPr="00DC5FF8" w:rsidRDefault="00CB252B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Педагог-психолог </w:t>
                            </w:r>
                            <w:r w:rsidR="001743EF"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отделени</w:t>
                            </w: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я</w:t>
                            </w:r>
                            <w:r w:rsidR="001743EF"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сопровождения замещающих семей</w:t>
                            </w:r>
                          </w:p>
                          <w:p w:rsidR="00621861" w:rsidRPr="00DC5FF8" w:rsidRDefault="00621861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8-</w:t>
                            </w:r>
                            <w:r w:rsidR="001743EF"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395-38-91-5-17</w:t>
                            </w:r>
                          </w:p>
                          <w:p w:rsidR="001743EF" w:rsidRPr="00DC5FF8" w:rsidRDefault="001743EF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Общероссийский </w:t>
                            </w:r>
                          </w:p>
                          <w:p w:rsidR="00621861" w:rsidRPr="00DC5FF8" w:rsidRDefault="001743EF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</w:t>
                            </w:r>
                            <w:r w:rsidR="00621861"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етский телефон доверия,</w:t>
                            </w:r>
                          </w:p>
                          <w:p w:rsidR="00621861" w:rsidRPr="00DC5FF8" w:rsidRDefault="00621861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работающий </w:t>
                            </w:r>
                          </w:p>
                          <w:p w:rsidR="00621861" w:rsidRPr="00DC5FF8" w:rsidRDefault="00E30D00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</w:t>
                            </w:r>
                            <w:r w:rsidR="00621861"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есплатно,</w:t>
                            </w:r>
                          </w:p>
                          <w:p w:rsidR="001743EF" w:rsidRPr="00DC5FF8" w:rsidRDefault="00E30D00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</w:t>
                            </w:r>
                            <w:r w:rsidR="001743EF"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нонимно,</w:t>
                            </w:r>
                          </w:p>
                          <w:p w:rsidR="00621861" w:rsidRPr="00DC5FF8" w:rsidRDefault="00621861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круглосуточно</w:t>
                            </w:r>
                          </w:p>
                          <w:p w:rsidR="00621861" w:rsidRPr="00DC5FF8" w:rsidRDefault="001743EF" w:rsidP="0069417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C5F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8-800-2000122</w:t>
                            </w:r>
                          </w:p>
                          <w:p w:rsidR="00621861" w:rsidRPr="00621861" w:rsidRDefault="00621861" w:rsidP="006218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62186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 </w:t>
                            </w:r>
                          </w:p>
                          <w:p w:rsidR="00621861" w:rsidRPr="00621861" w:rsidRDefault="00621861" w:rsidP="006218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CEB" w:rsidRPr="00A86CEB">
              <w:rPr>
                <w:rFonts w:ascii="Times New Roman" w:hAnsi="Times New Roman" w:cs="Times New Roman"/>
                <w:sz w:val="28"/>
                <w:szCs w:val="28"/>
              </w:rPr>
              <w:t>Наш адрес:</w:t>
            </w:r>
          </w:p>
        </w:tc>
        <w:tc>
          <w:tcPr>
            <w:tcW w:w="1307" w:type="dxa"/>
            <w:tcMar>
              <w:top w:w="288" w:type="dxa"/>
              <w:right w:w="432" w:type="dxa"/>
            </w:tcMar>
          </w:tcPr>
          <w:p w:rsidR="00CF1B6A" w:rsidRPr="00273FD8" w:rsidRDefault="00CF1B6A" w:rsidP="00F241E9">
            <w:pPr>
              <w:pStyle w:val="ad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522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1C0C0D" w:rsidRDefault="001C0C0D" w:rsidP="002C37D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imes New Roman" w:hAnsi="Times New Roman" w:cs="Times New Roman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ОГБУ «Управление социальной защиты и социального обслуживания населения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Боханскому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району»</w:t>
            </w:r>
          </w:p>
          <w:p w:rsidR="001C0C0D" w:rsidRDefault="001C0C0D" w:rsidP="002C37D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:rsidR="001743EF" w:rsidRDefault="001743EF" w:rsidP="002C37D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:rsidR="001743EF" w:rsidRPr="001C0C0D" w:rsidRDefault="001743EF" w:rsidP="002C37D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:rsidR="00CF1B6A" w:rsidRPr="002C37D7" w:rsidRDefault="002C37D7" w:rsidP="002C37D7">
            <w:pPr>
              <w:pStyle w:val="af"/>
              <w:jc w:val="center"/>
              <w:rPr>
                <w:rFonts w:ascii="Times New Roman" w:hAnsi="Times New Roman" w:cs="Times New Roman"/>
                <w:sz w:val="5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2C37D7">
              <w:rPr>
                <w:rFonts w:ascii="Times New Roman" w:hAnsi="Times New Roman" w:cs="Times New Roman"/>
                <w:sz w:val="5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Профилактика деструктивного поведения</w:t>
            </w:r>
          </w:p>
          <w:p w:rsidR="002C37D7" w:rsidRDefault="002C37D7" w:rsidP="001C0C0D">
            <w:pPr>
              <w:pStyle w:val="af1"/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1C0C0D" w:rsidRDefault="002C37D7" w:rsidP="001C0C0D">
            <w:pPr>
              <w:pStyle w:val="af1"/>
              <w:jc w:val="center"/>
              <w:rPr>
                <w:rFonts w:ascii="Times New Roman" w:hAnsi="Times New Roman" w:cs="Times New Roman"/>
                <w:sz w:val="32"/>
              </w:rPr>
            </w:pPr>
            <w:r w:rsidRPr="002C37D7">
              <w:rPr>
                <w:rFonts w:ascii="Times New Roman" w:hAnsi="Times New Roman" w:cs="Times New Roman"/>
                <w:sz w:val="32"/>
              </w:rPr>
              <w:t xml:space="preserve">Памятка </w:t>
            </w:r>
          </w:p>
          <w:p w:rsidR="00CF1B6A" w:rsidRPr="002C37D7" w:rsidRDefault="002C37D7" w:rsidP="001C0C0D">
            <w:pPr>
              <w:pStyle w:val="af1"/>
              <w:jc w:val="center"/>
              <w:rPr>
                <w:rFonts w:ascii="Times New Roman" w:hAnsi="Times New Roman" w:cs="Times New Roman"/>
                <w:sz w:val="32"/>
              </w:rPr>
            </w:pPr>
            <w:r w:rsidRPr="002C37D7">
              <w:rPr>
                <w:rFonts w:ascii="Times New Roman" w:hAnsi="Times New Roman" w:cs="Times New Roman"/>
                <w:sz w:val="32"/>
              </w:rPr>
              <w:t xml:space="preserve">для </w:t>
            </w:r>
            <w:r w:rsidR="001C0C0D">
              <w:rPr>
                <w:rFonts w:ascii="Times New Roman" w:hAnsi="Times New Roman" w:cs="Times New Roman"/>
                <w:sz w:val="32"/>
              </w:rPr>
              <w:t>замещающих родителей</w:t>
            </w:r>
          </w:p>
          <w:p w:rsidR="00CF1B6A" w:rsidRPr="00273FD8" w:rsidRDefault="002C37D7" w:rsidP="00CE1E3B">
            <w:r w:rsidRPr="00A86CEB">
              <w:rPr>
                <w:noProof/>
                <w:shd w:val="clear" w:color="auto" w:fill="8AC867" w:themeFill="accent3"/>
                <w:lang w:eastAsia="ru-RU"/>
              </w:rPr>
              <w:drawing>
                <wp:inline distT="0" distB="0" distL="0" distR="0" wp14:anchorId="05676EBC" wp14:editId="6C0FD0FA">
                  <wp:extent cx="2744470" cy="2419350"/>
                  <wp:effectExtent l="0" t="0" r="0" b="0"/>
                  <wp:docPr id="7" name="Рисунок 7" descr="https://previews.123rf.com/images/sabelskaya/sabelskaya1905/sabelskaya190501173/128170002-a-group-of-children-or-teenagers-are-bullying-a-boy-and-filming-this-on-video-on-a-smartphone-so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reviews.123rf.com/images/sabelskaya/sabelskaya1905/sabelskaya190501173/128170002-a-group-of-children-or-teenagers-are-bullying-a-boy-and-filming-this-on-video-on-a-smartphone-soci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9" b="3517"/>
                          <a:stretch/>
                        </pic:blipFill>
                        <pic:spPr bwMode="auto">
                          <a:xfrm>
                            <a:off x="0" y="0"/>
                            <a:ext cx="274447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8964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769"/>
        <w:gridCol w:w="4678"/>
        <w:gridCol w:w="3938"/>
      </w:tblGrid>
      <w:tr w:rsidR="002E7E3E" w:rsidRPr="00273FD8" w:rsidTr="002E7E3E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2E7E3E" w:rsidRPr="00273FD8" w:rsidRDefault="001C0C0D" w:rsidP="002E7E3E">
            <w:r w:rsidRPr="001C0C0D">
              <w:rPr>
                <w:rFonts w:ascii="Times New Roman" w:eastAsiaTheme="majorEastAsia" w:hAnsi="Times New Roman" w:cs="Times New Roman"/>
                <w:color w:val="2B7471" w:themeColor="accent1" w:themeShade="80"/>
                <w:sz w:val="32"/>
              </w:rPr>
              <w:drawing>
                <wp:inline distT="0" distB="0" distL="0" distR="0" wp14:anchorId="5894C8B6" wp14:editId="1DD0983C">
                  <wp:extent cx="2917317" cy="2352675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92" cy="236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0C0D">
              <w:rPr>
                <w:rFonts w:ascii="Times New Roman" w:hAnsi="Times New Roman" w:cs="Times New Roman"/>
                <w:color w:val="2B7471" w:themeColor="accent1" w:themeShade="80"/>
                <w:sz w:val="32"/>
              </w:rPr>
              <w:drawing>
                <wp:inline distT="0" distB="0" distL="0" distR="0" wp14:anchorId="27EA9536" wp14:editId="2A978FE4">
                  <wp:extent cx="2971800" cy="2470461"/>
                  <wp:effectExtent l="0" t="0" r="0" b="6350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799" cy="24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9" w:type="dxa"/>
            <w:tcBorders>
              <w:right w:val="nil"/>
            </w:tcBorders>
            <w:tcMar>
              <w:left w:w="432" w:type="dxa"/>
              <w:right w:w="432" w:type="dxa"/>
            </w:tcMar>
          </w:tcPr>
          <w:p w:rsidR="002E7E3E" w:rsidRPr="00FF7716" w:rsidRDefault="00A86CEB" w:rsidP="002E7E3E">
            <w:pPr>
              <w:jc w:val="both"/>
              <w:rPr>
                <w:rFonts w:ascii="Times New Roman" w:hAnsi="Times New Roman" w:cs="Times New Roman"/>
                <w:color w:val="7030A0"/>
                <w:sz w:val="36"/>
                <w:szCs w:val="36"/>
              </w:rPr>
            </w:pPr>
            <w:r w:rsidRPr="00FF7716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Как проявляетс</w:t>
            </w:r>
            <w:r w:rsidR="008E6190" w:rsidRPr="00FF7716">
              <w:rPr>
                <w:rFonts w:ascii="Times New Roman" w:hAnsi="Times New Roman" w:cs="Times New Roman"/>
                <w:color w:val="7030A0"/>
                <w:sz w:val="36"/>
                <w:szCs w:val="36"/>
              </w:rPr>
              <w:t>я деструктивное поведение: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 плохая успеваемость;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-акты жестокости;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-употребление(злоупотребление) ПАВ;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-ранний(незащищенный) секс;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-проблемы с психическим здоровьем;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-суицидальные попытки;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-агрессивность;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-нежелание соблюдать социальные нормы;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-проблемы эмоционал</w:t>
            </w:r>
            <w:bookmarkStart w:id="0" w:name="_GoBack"/>
            <w:bookmarkEnd w:id="0"/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ьного характера;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-невозможность адекватно выражать свои чувства;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-неспособность преодолевать стресс;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-проблемы во взаимоотношениях с людьми;</w:t>
            </w:r>
          </w:p>
          <w:p w:rsidR="008E6190" w:rsidRPr="00DC15EF" w:rsidRDefault="008E6190" w:rsidP="0074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5EF">
              <w:rPr>
                <w:rFonts w:ascii="Times New Roman" w:hAnsi="Times New Roman" w:cs="Times New Roman"/>
                <w:sz w:val="28"/>
                <w:szCs w:val="28"/>
              </w:rPr>
              <w:t>-низкая самооценка</w:t>
            </w:r>
          </w:p>
          <w:p w:rsidR="008E6190" w:rsidRPr="004756C4" w:rsidRDefault="008E6190" w:rsidP="002E7E3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2E7E3E" w:rsidRPr="004756C4" w:rsidRDefault="002E7E3E" w:rsidP="00DC5FF8">
            <w:pPr>
              <w:pStyle w:val="23"/>
              <w:shd w:val="clear" w:color="auto" w:fill="C7EAE8" w:themeFill="accent1" w:themeFillTint="66"/>
              <w:ind w:left="992" w:right="210"/>
              <w:jc w:val="center"/>
              <w:rPr>
                <w:rFonts w:ascii="Times New Roman" w:hAnsi="Times New Roman" w:cs="Times New Roman"/>
                <w:sz w:val="28"/>
              </w:rPr>
            </w:pPr>
            <w:r w:rsidRPr="00DC5FF8">
              <w:rPr>
                <w:rFonts w:ascii="Times New Roman" w:hAnsi="Times New Roman" w:cs="Times New Roman"/>
                <w:color w:val="auto"/>
                <w:sz w:val="28"/>
              </w:rPr>
              <w:t>Профилактика деструктивного поведения:</w:t>
            </w:r>
          </w:p>
          <w:p w:rsidR="002E7E3E" w:rsidRPr="004756C4" w:rsidRDefault="001C0C0D" w:rsidP="002E7E3E">
            <w:pPr>
              <w:ind w:right="210"/>
              <w:rPr>
                <w:rFonts w:ascii="Times New Roman" w:hAnsi="Times New Roman" w:cs="Times New Roman"/>
              </w:rPr>
            </w:pPr>
            <w:r w:rsidRPr="001C0C0D">
              <w:rPr>
                <w:rFonts w:ascii="Times New Roman" w:hAnsi="Times New Roman" w:cs="Times New Roman"/>
              </w:rPr>
              <w:drawing>
                <wp:inline distT="0" distB="0" distL="0" distR="0" wp14:anchorId="26E3F1BB" wp14:editId="5FDBE958">
                  <wp:extent cx="3247559" cy="3572510"/>
                  <wp:effectExtent l="0" t="0" r="0" b="889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41" cy="358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tcBorders>
              <w:left w:val="nil"/>
            </w:tcBorders>
            <w:tcMar>
              <w:left w:w="432" w:type="dxa"/>
            </w:tcMar>
          </w:tcPr>
          <w:p w:rsidR="002E7E3E" w:rsidRPr="004756C4" w:rsidRDefault="002E7E3E" w:rsidP="002E7E3E">
            <w:pPr>
              <w:pStyle w:val="-"/>
              <w:ind w:right="-783" w:firstLine="567"/>
              <w:rPr>
                <w:rFonts w:ascii="Times New Roman" w:hAnsi="Times New Roman" w:cs="Times New Roman"/>
              </w:rPr>
            </w:pP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17"/>
      <w:footerReference w:type="first" r:id="rId1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65D" w:rsidRDefault="0050765D" w:rsidP="0037743C">
      <w:pPr>
        <w:spacing w:after="0" w:line="240" w:lineRule="auto"/>
      </w:pPr>
      <w:r>
        <w:separator/>
      </w:r>
    </w:p>
  </w:endnote>
  <w:endnote w:type="continuationSeparator" w:id="0">
    <w:p w:rsidR="0050765D" w:rsidRDefault="0050765D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onsolas"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6113D8D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8D96472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DE95D61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65D" w:rsidRDefault="0050765D" w:rsidP="0037743C">
      <w:pPr>
        <w:spacing w:after="0" w:line="240" w:lineRule="auto"/>
      </w:pPr>
      <w:r>
        <w:separator/>
      </w:r>
    </w:p>
  </w:footnote>
  <w:footnote w:type="continuationSeparator" w:id="0">
    <w:p w:rsidR="0050765D" w:rsidRDefault="0050765D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E2F4D0B"/>
    <w:multiLevelType w:val="hybridMultilevel"/>
    <w:tmpl w:val="E28A65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27569"/>
    <w:multiLevelType w:val="hybridMultilevel"/>
    <w:tmpl w:val="35C04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971BB4"/>
    <w:multiLevelType w:val="hybridMultilevel"/>
    <w:tmpl w:val="D88C17CA"/>
    <w:lvl w:ilvl="0" w:tplc="873EDD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87753"/>
    <w:multiLevelType w:val="hybridMultilevel"/>
    <w:tmpl w:val="E8A46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5"/>
  </w:num>
  <w:num w:numId="18">
    <w:abstractNumId w:val="17"/>
  </w:num>
  <w:num w:numId="19">
    <w:abstractNumId w:val="16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7D7"/>
    <w:rsid w:val="00016C11"/>
    <w:rsid w:val="000425F6"/>
    <w:rsid w:val="00075279"/>
    <w:rsid w:val="000E2C45"/>
    <w:rsid w:val="001743EF"/>
    <w:rsid w:val="001C0C0D"/>
    <w:rsid w:val="001F189E"/>
    <w:rsid w:val="00206800"/>
    <w:rsid w:val="00273FD8"/>
    <w:rsid w:val="00275195"/>
    <w:rsid w:val="002C37D7"/>
    <w:rsid w:val="002E7E3E"/>
    <w:rsid w:val="002F5ECB"/>
    <w:rsid w:val="0032605C"/>
    <w:rsid w:val="003270C5"/>
    <w:rsid w:val="003309C2"/>
    <w:rsid w:val="0037743C"/>
    <w:rsid w:val="003E1E9B"/>
    <w:rsid w:val="00400FAF"/>
    <w:rsid w:val="00425687"/>
    <w:rsid w:val="00437CD6"/>
    <w:rsid w:val="004756C4"/>
    <w:rsid w:val="0048709F"/>
    <w:rsid w:val="0050765D"/>
    <w:rsid w:val="00523273"/>
    <w:rsid w:val="00555FE1"/>
    <w:rsid w:val="005F496D"/>
    <w:rsid w:val="00621861"/>
    <w:rsid w:val="00632BB1"/>
    <w:rsid w:val="00636FE2"/>
    <w:rsid w:val="0069002D"/>
    <w:rsid w:val="00694171"/>
    <w:rsid w:val="006A6B87"/>
    <w:rsid w:val="0070213C"/>
    <w:rsid w:val="00704FD6"/>
    <w:rsid w:val="00705957"/>
    <w:rsid w:val="00712321"/>
    <w:rsid w:val="00726D69"/>
    <w:rsid w:val="007327A6"/>
    <w:rsid w:val="00741015"/>
    <w:rsid w:val="00751AA2"/>
    <w:rsid w:val="007B03D6"/>
    <w:rsid w:val="007C70E3"/>
    <w:rsid w:val="008E6190"/>
    <w:rsid w:val="009775E0"/>
    <w:rsid w:val="009A3C74"/>
    <w:rsid w:val="009B28AF"/>
    <w:rsid w:val="009C3321"/>
    <w:rsid w:val="00A01D2E"/>
    <w:rsid w:val="00A86CEB"/>
    <w:rsid w:val="00A92C80"/>
    <w:rsid w:val="00C17F22"/>
    <w:rsid w:val="00C77E6D"/>
    <w:rsid w:val="00C913E7"/>
    <w:rsid w:val="00CA1864"/>
    <w:rsid w:val="00CB252B"/>
    <w:rsid w:val="00CD1B39"/>
    <w:rsid w:val="00CD4ED2"/>
    <w:rsid w:val="00CD67C7"/>
    <w:rsid w:val="00CE1E3B"/>
    <w:rsid w:val="00CF1B6A"/>
    <w:rsid w:val="00D2631E"/>
    <w:rsid w:val="00D91EF3"/>
    <w:rsid w:val="00DA03C3"/>
    <w:rsid w:val="00DC15EF"/>
    <w:rsid w:val="00DC332A"/>
    <w:rsid w:val="00DC5FF8"/>
    <w:rsid w:val="00E30D00"/>
    <w:rsid w:val="00E36671"/>
    <w:rsid w:val="00E75E55"/>
    <w:rsid w:val="00E938FB"/>
    <w:rsid w:val="00ED7C90"/>
    <w:rsid w:val="00F14069"/>
    <w:rsid w:val="00F241E9"/>
    <w:rsid w:val="00F91541"/>
    <w:rsid w:val="00FB1F73"/>
    <w:rsid w:val="00F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B5BD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9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6B2F3C4-B96A-49AB-988B-17E9DFC8E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2024-11-25T07:18:00Z</dcterms:created>
  <dcterms:modified xsi:type="dcterms:W3CDTF">2024-11-25T07:18:00Z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